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E0E9" w14:textId="0650E310" w:rsidR="0063784D" w:rsidRPr="00F738A9" w:rsidRDefault="0063784D"/>
    <w:tbl>
      <w:tblPr>
        <w:tblpPr w:leftFromText="180" w:rightFromText="180" w:vertAnchor="text" w:tblpY="1"/>
        <w:tblOverlap w:val="never"/>
        <w:tblW w:w="5000" w:type="pct"/>
        <w:tblLook w:val="0480" w:firstRow="0" w:lastRow="0" w:firstColumn="1" w:lastColumn="0" w:noHBand="0" w:noVBand="1"/>
      </w:tblPr>
      <w:tblGrid>
        <w:gridCol w:w="5962"/>
        <w:gridCol w:w="3928"/>
      </w:tblGrid>
      <w:tr w:rsidR="00E9030A" w:rsidRPr="00F738A9" w14:paraId="1C953F8B" w14:textId="77777777" w:rsidTr="005B1238">
        <w:trPr>
          <w:trHeight w:val="2178"/>
        </w:trPr>
        <w:tc>
          <w:tcPr>
            <w:tcW w:w="9998" w:type="dxa"/>
            <w:gridSpan w:val="2"/>
          </w:tcPr>
          <w:p w14:paraId="3C7201E4" w14:textId="77777777" w:rsidR="00D9778A" w:rsidRDefault="00D9778A" w:rsidP="0033458B">
            <w:pPr>
              <w:pStyle w:val="Title"/>
              <w:jc w:val="center"/>
              <w:rPr>
                <w:color w:val="auto"/>
              </w:rPr>
            </w:pPr>
            <w:r>
              <w:rPr>
                <w:color w:val="auto"/>
              </w:rPr>
              <w:t>CURRICULUM VITAE</w:t>
            </w:r>
          </w:p>
          <w:p w14:paraId="55EC2336" w14:textId="1640510C" w:rsidR="00E9030A" w:rsidRPr="00B07DAB" w:rsidRDefault="00E9030A" w:rsidP="00E9030A">
            <w:pPr>
              <w:pStyle w:val="Title"/>
              <w:rPr>
                <w:color w:val="auto"/>
                <w:sz w:val="48"/>
                <w:szCs w:val="48"/>
              </w:rPr>
            </w:pPr>
            <w:r w:rsidRPr="00B07DAB">
              <w:rPr>
                <w:color w:val="auto"/>
                <w:sz w:val="48"/>
                <w:szCs w:val="48"/>
              </w:rPr>
              <w:t>Name</w:t>
            </w:r>
          </w:p>
          <w:p w14:paraId="3E551628" w14:textId="01AE8F60" w:rsidR="00E9030A" w:rsidRPr="005B1238" w:rsidRDefault="00E9030A" w:rsidP="00E9030A">
            <w:pPr>
              <w:rPr>
                <w:b/>
                <w:bCs/>
                <w:sz w:val="24"/>
                <w:szCs w:val="24"/>
              </w:rPr>
            </w:pPr>
            <w:r w:rsidRPr="005B1238">
              <w:rPr>
                <w:b/>
                <w:bCs/>
                <w:sz w:val="24"/>
                <w:szCs w:val="24"/>
              </w:rPr>
              <w:t>Address</w:t>
            </w:r>
            <w:r w:rsidR="00D9778A" w:rsidRPr="005B1238">
              <w:rPr>
                <w:b/>
                <w:bCs/>
                <w:sz w:val="24"/>
                <w:szCs w:val="24"/>
              </w:rPr>
              <w:t>:</w:t>
            </w:r>
          </w:p>
          <w:p w14:paraId="1819F7BE" w14:textId="20BEFD4A" w:rsidR="00E9030A" w:rsidRPr="005B1238" w:rsidRDefault="00E9030A" w:rsidP="00E9030A">
            <w:pPr>
              <w:rPr>
                <w:b/>
                <w:bCs/>
                <w:sz w:val="24"/>
                <w:szCs w:val="24"/>
              </w:rPr>
            </w:pPr>
            <w:r w:rsidRPr="005B1238">
              <w:rPr>
                <w:b/>
                <w:bCs/>
                <w:sz w:val="24"/>
                <w:szCs w:val="24"/>
              </w:rPr>
              <w:t>Phone</w:t>
            </w:r>
            <w:r w:rsidR="00D9778A" w:rsidRPr="005B1238">
              <w:rPr>
                <w:b/>
                <w:bCs/>
                <w:sz w:val="24"/>
                <w:szCs w:val="24"/>
              </w:rPr>
              <w:t>:</w:t>
            </w:r>
          </w:p>
          <w:p w14:paraId="32866D81" w14:textId="77777777" w:rsidR="00E9030A" w:rsidRPr="005B1238" w:rsidRDefault="00E9030A" w:rsidP="00E9030A">
            <w:pPr>
              <w:rPr>
                <w:b/>
                <w:bCs/>
                <w:sz w:val="24"/>
                <w:szCs w:val="24"/>
              </w:rPr>
            </w:pPr>
            <w:r w:rsidRPr="005B1238">
              <w:rPr>
                <w:b/>
                <w:bCs/>
                <w:sz w:val="24"/>
                <w:szCs w:val="24"/>
              </w:rPr>
              <w:t>Email</w:t>
            </w:r>
            <w:r w:rsidR="00D9778A" w:rsidRPr="005B1238">
              <w:rPr>
                <w:b/>
                <w:bCs/>
                <w:sz w:val="24"/>
                <w:szCs w:val="24"/>
              </w:rPr>
              <w:t>:</w:t>
            </w:r>
          </w:p>
          <w:p w14:paraId="55637778" w14:textId="77777777" w:rsidR="000F54C0" w:rsidRPr="00F738A9" w:rsidRDefault="000F54C0" w:rsidP="000F54C0"/>
          <w:p w14:paraId="63EB1B38" w14:textId="23D43DC7" w:rsidR="000F54C0" w:rsidRDefault="0033458B" w:rsidP="000F54C0">
            <w:pPr>
              <w:pStyle w:val="Heading2"/>
              <w:rPr>
                <w:color w:val="auto"/>
              </w:rPr>
            </w:pPr>
            <w:r>
              <w:rPr>
                <w:color w:val="auto"/>
              </w:rPr>
              <w:t>Personal Profile</w:t>
            </w:r>
          </w:p>
          <w:p w14:paraId="638D4344" w14:textId="4F927CF9" w:rsidR="0033458B" w:rsidRDefault="0033458B" w:rsidP="0033458B">
            <w:r>
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</w:r>
          </w:p>
          <w:p w14:paraId="750592D2" w14:textId="579A3DC6" w:rsidR="0045531E" w:rsidRDefault="0045531E" w:rsidP="0045531E"/>
          <w:p w14:paraId="5340C28D" w14:textId="77777777" w:rsidR="0033458B" w:rsidRPr="00F738A9" w:rsidRDefault="0033458B" w:rsidP="0045531E"/>
          <w:p w14:paraId="71DE7F0B" w14:textId="10C5B7DC" w:rsidR="0045531E" w:rsidRDefault="0033458B" w:rsidP="0045531E">
            <w:pPr>
              <w:pStyle w:val="Heading2"/>
              <w:rPr>
                <w:color w:val="auto"/>
              </w:rPr>
            </w:pPr>
            <w:r>
              <w:rPr>
                <w:color w:val="auto"/>
              </w:rPr>
              <w:t xml:space="preserve">Skills and </w:t>
            </w:r>
            <w:r w:rsidR="00E02690">
              <w:rPr>
                <w:color w:val="auto"/>
              </w:rPr>
              <w:t>P</w:t>
            </w:r>
            <w:r>
              <w:rPr>
                <w:color w:val="auto"/>
              </w:rPr>
              <w:t>ersonal</w:t>
            </w:r>
            <w:r w:rsidR="004A4532">
              <w:rPr>
                <w:color w:val="auto"/>
              </w:rPr>
              <w:t xml:space="preserve"> </w:t>
            </w:r>
            <w:r w:rsidR="00E02690">
              <w:rPr>
                <w:color w:val="auto"/>
              </w:rPr>
              <w:t>Q</w:t>
            </w:r>
            <w:r w:rsidR="004A4532">
              <w:rPr>
                <w:color w:val="auto"/>
              </w:rPr>
              <w:t>ualities</w:t>
            </w:r>
          </w:p>
          <w:p w14:paraId="50EB08BD" w14:textId="0DCBBB65" w:rsidR="004A4532" w:rsidRDefault="004A4532" w:rsidP="004A4532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7BDFD015" w14:textId="77777777" w:rsidR="004A4532" w:rsidRDefault="004A4532" w:rsidP="004A4532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0BD833DC" w14:textId="77777777" w:rsidR="004A4532" w:rsidRDefault="004A4532" w:rsidP="004A4532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5ADDBA7B" w14:textId="77777777" w:rsidR="004A4532" w:rsidRPr="004A4532" w:rsidRDefault="004A4532" w:rsidP="004A4532">
            <w:pPr>
              <w:pStyle w:val="ListParagraph"/>
              <w:ind w:left="720" w:firstLine="0"/>
            </w:pPr>
          </w:p>
          <w:p w14:paraId="25AD3BF7" w14:textId="77777777" w:rsidR="0045531E" w:rsidRPr="00F738A9" w:rsidRDefault="0045531E" w:rsidP="0045531E"/>
          <w:p w14:paraId="01E22696" w14:textId="70725172" w:rsidR="0045531E" w:rsidRDefault="003646D0" w:rsidP="0045531E">
            <w:pPr>
              <w:pStyle w:val="Heading2"/>
              <w:rPr>
                <w:color w:val="auto"/>
              </w:rPr>
            </w:pPr>
            <w:r>
              <w:rPr>
                <w:color w:val="auto"/>
              </w:rPr>
              <w:t xml:space="preserve">Education and </w:t>
            </w:r>
            <w:r w:rsidR="00E02690">
              <w:rPr>
                <w:color w:val="auto"/>
              </w:rPr>
              <w:t>Q</w:t>
            </w:r>
            <w:r>
              <w:rPr>
                <w:color w:val="auto"/>
              </w:rPr>
              <w:t>ualifications</w:t>
            </w:r>
          </w:p>
          <w:p w14:paraId="0130C22F" w14:textId="77777777" w:rsidR="003646D0" w:rsidRDefault="003646D0" w:rsidP="003646D0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46964896" w14:textId="77777777" w:rsidR="003646D0" w:rsidRDefault="003646D0" w:rsidP="003646D0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0E6B6F39" w14:textId="77777777" w:rsidR="003646D0" w:rsidRDefault="003646D0" w:rsidP="003646D0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0BB00065" w14:textId="77777777" w:rsidR="003646D0" w:rsidRPr="003646D0" w:rsidRDefault="003646D0" w:rsidP="003646D0"/>
          <w:p w14:paraId="7C2A91CC" w14:textId="77777777" w:rsidR="0045531E" w:rsidRPr="00F738A9" w:rsidRDefault="0045531E" w:rsidP="0045531E"/>
          <w:p w14:paraId="082837F9" w14:textId="2705BE5B" w:rsidR="0045531E" w:rsidRDefault="0045531E" w:rsidP="0045531E">
            <w:pPr>
              <w:pStyle w:val="Heading2"/>
              <w:rPr>
                <w:color w:val="auto"/>
              </w:rPr>
            </w:pPr>
            <w:r>
              <w:rPr>
                <w:color w:val="auto"/>
              </w:rPr>
              <w:t xml:space="preserve">Employment and </w:t>
            </w:r>
            <w:r w:rsidR="00E02690">
              <w:rPr>
                <w:color w:val="auto"/>
              </w:rPr>
              <w:t>W</w:t>
            </w:r>
            <w:r>
              <w:rPr>
                <w:color w:val="auto"/>
              </w:rPr>
              <w:t xml:space="preserve">ork </w:t>
            </w:r>
            <w:r w:rsidR="00E02690">
              <w:rPr>
                <w:color w:val="auto"/>
              </w:rPr>
              <w:t>E</w:t>
            </w:r>
            <w:r>
              <w:rPr>
                <w:color w:val="auto"/>
              </w:rPr>
              <w:t>xperience</w:t>
            </w:r>
          </w:p>
          <w:p w14:paraId="484264CB" w14:textId="77777777" w:rsidR="003646D0" w:rsidRDefault="003646D0" w:rsidP="003646D0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3621A3A0" w14:textId="77777777" w:rsidR="003646D0" w:rsidRDefault="003646D0" w:rsidP="003646D0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438F0FD6" w14:textId="77777777" w:rsidR="003646D0" w:rsidRDefault="003646D0" w:rsidP="003646D0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784EF115" w14:textId="77777777" w:rsidR="003646D0" w:rsidRPr="003646D0" w:rsidRDefault="003646D0" w:rsidP="003646D0"/>
          <w:p w14:paraId="3D64F5C5" w14:textId="77777777" w:rsidR="0045531E" w:rsidRPr="00F738A9" w:rsidRDefault="0045531E" w:rsidP="0045531E"/>
          <w:p w14:paraId="0FFBCC96" w14:textId="15622DA5" w:rsidR="00B07DAB" w:rsidRPr="00B07DAB" w:rsidRDefault="003646D0" w:rsidP="00B07DAB">
            <w:pPr>
              <w:pStyle w:val="Heading2"/>
              <w:rPr>
                <w:color w:val="auto"/>
              </w:rPr>
            </w:pPr>
            <w:r>
              <w:rPr>
                <w:color w:val="auto"/>
              </w:rPr>
              <w:t>Interests</w:t>
            </w:r>
          </w:p>
          <w:p w14:paraId="13F7ACF1" w14:textId="77777777" w:rsidR="00B07DAB" w:rsidRDefault="00B07DAB" w:rsidP="00B07DAB">
            <w:r>
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</w:r>
          </w:p>
          <w:p w14:paraId="5F22692A" w14:textId="77777777" w:rsidR="00B07DAB" w:rsidRPr="00B07DAB" w:rsidRDefault="00B07DAB" w:rsidP="00B07DAB"/>
          <w:p w14:paraId="3B5FC407" w14:textId="77777777" w:rsidR="0045531E" w:rsidRPr="00F738A9" w:rsidRDefault="0045531E" w:rsidP="0045531E"/>
          <w:p w14:paraId="63F00EB1" w14:textId="797099CE" w:rsidR="0045531E" w:rsidRDefault="00B07DAB" w:rsidP="0045531E">
            <w:pPr>
              <w:pStyle w:val="Heading2"/>
              <w:rPr>
                <w:color w:val="auto"/>
              </w:rPr>
            </w:pPr>
            <w:r>
              <w:rPr>
                <w:color w:val="auto"/>
              </w:rPr>
              <w:t>Referees</w:t>
            </w:r>
          </w:p>
          <w:p w14:paraId="1DF41B47" w14:textId="77777777" w:rsidR="00B07DAB" w:rsidRDefault="00B07DAB" w:rsidP="00B07DAB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38C72D76" w14:textId="77777777" w:rsidR="00B07DAB" w:rsidRDefault="00B07DAB" w:rsidP="00B07DAB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xxxxxxxxxxxxxxxxx</w:t>
            </w:r>
            <w:proofErr w:type="spellEnd"/>
          </w:p>
          <w:p w14:paraId="3DE1F91A" w14:textId="2284FFCA" w:rsidR="000F54C0" w:rsidRPr="00405A69" w:rsidRDefault="00B07DAB" w:rsidP="00884558">
            <w:pPr>
              <w:pStyle w:val="ListParagraph"/>
              <w:numPr>
                <w:ilvl w:val="0"/>
                <w:numId w:val="25"/>
              </w:numPr>
            </w:pPr>
            <w:proofErr w:type="spellStart"/>
            <w:r>
              <w:t>xxxxxxxxxxxxxxxx</w:t>
            </w:r>
            <w:r w:rsidR="00187F6C">
              <w:t>x</w:t>
            </w:r>
            <w:proofErr w:type="spellEnd"/>
          </w:p>
        </w:tc>
      </w:tr>
      <w:tr w:rsidR="0033458B" w:rsidRPr="00F738A9" w14:paraId="0E904C36" w14:textId="77777777" w:rsidTr="005B1238">
        <w:trPr>
          <w:trHeight w:val="982"/>
        </w:trPr>
        <w:tc>
          <w:tcPr>
            <w:tcW w:w="6106" w:type="dxa"/>
            <w:vMerge w:val="restart"/>
          </w:tcPr>
          <w:p w14:paraId="6ADD6DEB" w14:textId="438D1200" w:rsidR="00E9030A" w:rsidRPr="00F738A9" w:rsidRDefault="00E9030A" w:rsidP="005752B9">
            <w:pPr>
              <w:tabs>
                <w:tab w:val="left" w:pos="1730"/>
              </w:tabs>
            </w:pPr>
          </w:p>
        </w:tc>
        <w:tc>
          <w:tcPr>
            <w:tcW w:w="3892" w:type="dxa"/>
            <w:vMerge w:val="restart"/>
          </w:tcPr>
          <w:p w14:paraId="4BCEB1B4" w14:textId="5194BA39" w:rsidR="00E9030A" w:rsidRPr="00F738A9" w:rsidRDefault="00E9030A" w:rsidP="00E9030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</w:rPr>
            </w:pPr>
          </w:p>
        </w:tc>
      </w:tr>
      <w:tr w:rsidR="0033458B" w:rsidRPr="00F738A9" w14:paraId="4FDCD9DF" w14:textId="77777777" w:rsidTr="005B1238">
        <w:trPr>
          <w:trHeight w:val="667"/>
        </w:trPr>
        <w:tc>
          <w:tcPr>
            <w:tcW w:w="6106" w:type="dxa"/>
            <w:vMerge/>
          </w:tcPr>
          <w:p w14:paraId="50C87CD2" w14:textId="77777777" w:rsidR="00E9030A" w:rsidRPr="00F738A9" w:rsidRDefault="00E9030A" w:rsidP="00E9030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</w:rPr>
            </w:pPr>
          </w:p>
        </w:tc>
        <w:tc>
          <w:tcPr>
            <w:tcW w:w="3892" w:type="dxa"/>
            <w:vMerge/>
          </w:tcPr>
          <w:p w14:paraId="36696FE3" w14:textId="77777777" w:rsidR="00E9030A" w:rsidRPr="00F738A9" w:rsidRDefault="00E9030A" w:rsidP="00E9030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</w:rPr>
            </w:pPr>
          </w:p>
        </w:tc>
      </w:tr>
      <w:tr w:rsidR="0033458B" w:rsidRPr="00F738A9" w14:paraId="55EDB54B" w14:textId="77777777" w:rsidTr="005B1238">
        <w:trPr>
          <w:trHeight w:val="667"/>
        </w:trPr>
        <w:tc>
          <w:tcPr>
            <w:tcW w:w="6106" w:type="dxa"/>
            <w:vMerge/>
          </w:tcPr>
          <w:p w14:paraId="669F1A4C" w14:textId="77777777" w:rsidR="00E9030A" w:rsidRPr="00F738A9" w:rsidRDefault="00E9030A" w:rsidP="00E9030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</w:rPr>
            </w:pPr>
          </w:p>
        </w:tc>
        <w:tc>
          <w:tcPr>
            <w:tcW w:w="3892" w:type="dxa"/>
            <w:vMerge/>
          </w:tcPr>
          <w:p w14:paraId="00C0D118" w14:textId="77777777" w:rsidR="00E9030A" w:rsidRPr="00F738A9" w:rsidRDefault="00E9030A" w:rsidP="00E9030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</w:rPr>
            </w:pPr>
          </w:p>
        </w:tc>
      </w:tr>
      <w:tr w:rsidR="0033458B" w:rsidRPr="00F738A9" w14:paraId="71C2F4B1" w14:textId="77777777" w:rsidTr="005B1238">
        <w:trPr>
          <w:trHeight w:val="667"/>
        </w:trPr>
        <w:tc>
          <w:tcPr>
            <w:tcW w:w="6106" w:type="dxa"/>
            <w:vMerge/>
          </w:tcPr>
          <w:p w14:paraId="1B50E068" w14:textId="77777777" w:rsidR="00E9030A" w:rsidRPr="00F738A9" w:rsidRDefault="00E9030A" w:rsidP="00E9030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</w:rPr>
            </w:pPr>
          </w:p>
        </w:tc>
        <w:tc>
          <w:tcPr>
            <w:tcW w:w="3892" w:type="dxa"/>
            <w:vMerge/>
          </w:tcPr>
          <w:p w14:paraId="08BDA750" w14:textId="77777777" w:rsidR="00E9030A" w:rsidRPr="00F738A9" w:rsidRDefault="00E9030A" w:rsidP="00E9030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</w:rPr>
            </w:pPr>
          </w:p>
        </w:tc>
      </w:tr>
      <w:tr w:rsidR="0033458B" w:rsidRPr="00F738A9" w14:paraId="1FA37381" w14:textId="77777777" w:rsidTr="005B1238">
        <w:trPr>
          <w:trHeight w:val="667"/>
        </w:trPr>
        <w:tc>
          <w:tcPr>
            <w:tcW w:w="6106" w:type="dxa"/>
            <w:vMerge/>
          </w:tcPr>
          <w:p w14:paraId="5F320BDB" w14:textId="77777777" w:rsidR="00E9030A" w:rsidRPr="00F738A9" w:rsidRDefault="00E9030A" w:rsidP="00E9030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</w:rPr>
            </w:pPr>
          </w:p>
        </w:tc>
        <w:tc>
          <w:tcPr>
            <w:tcW w:w="3892" w:type="dxa"/>
            <w:vMerge/>
          </w:tcPr>
          <w:p w14:paraId="1DFDBD95" w14:textId="77777777" w:rsidR="00E9030A" w:rsidRPr="00F738A9" w:rsidRDefault="00E9030A" w:rsidP="00E9030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</w:rPr>
            </w:pPr>
          </w:p>
        </w:tc>
      </w:tr>
      <w:tr w:rsidR="0033458B" w:rsidRPr="00F738A9" w14:paraId="46B4CAD1" w14:textId="77777777" w:rsidTr="005B1238">
        <w:trPr>
          <w:trHeight w:val="667"/>
        </w:trPr>
        <w:tc>
          <w:tcPr>
            <w:tcW w:w="6106" w:type="dxa"/>
            <w:vMerge/>
          </w:tcPr>
          <w:p w14:paraId="5C92D46F" w14:textId="77777777" w:rsidR="00E9030A" w:rsidRPr="00F738A9" w:rsidRDefault="00E9030A" w:rsidP="00E9030A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</w:rPr>
            </w:pPr>
          </w:p>
        </w:tc>
        <w:tc>
          <w:tcPr>
            <w:tcW w:w="3892" w:type="dxa"/>
            <w:vMerge/>
          </w:tcPr>
          <w:p w14:paraId="07EC857D" w14:textId="77777777" w:rsidR="00E9030A" w:rsidRPr="00F738A9" w:rsidRDefault="00E9030A" w:rsidP="00E9030A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</w:rPr>
            </w:pPr>
          </w:p>
        </w:tc>
      </w:tr>
    </w:tbl>
    <w:p w14:paraId="5C488A7C" w14:textId="51882B41" w:rsidR="00CE6104" w:rsidRPr="00F738A9" w:rsidRDefault="00CE6104" w:rsidP="00524DE7"/>
    <w:sectPr w:rsidR="00CE6104" w:rsidRPr="00F738A9" w:rsidSect="006E23B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633D3" w14:textId="77777777" w:rsidR="006511AD" w:rsidRDefault="006511AD" w:rsidP="009129A0">
      <w:r>
        <w:separator/>
      </w:r>
    </w:p>
  </w:endnote>
  <w:endnote w:type="continuationSeparator" w:id="0">
    <w:p w14:paraId="13F42EF7" w14:textId="77777777" w:rsidR="006511AD" w:rsidRDefault="006511AD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7F61B7-8B49-4141-8633-5E8208D844E9}"/>
    <w:embedBold r:id="rId2" w:fontKey="{EACA6636-C583-441F-9853-E90803ED85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169691-6D83-4648-89EB-0613A7AB25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6EF0A0C-8FBC-48E4-B7AE-7C3F5795A378}"/>
    <w:embedBold r:id="rId5" w:fontKey="{A948FBF5-725F-4A67-BBBD-4E06660C15D8}"/>
    <w:embedItalic r:id="rId6" w:fontKey="{63BF78FA-F4D5-4B28-821B-0275DF1861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F189064-8B8F-4DDE-A4FD-3BC8939598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C5929" w14:textId="77777777" w:rsidR="006511AD" w:rsidRDefault="006511AD" w:rsidP="009129A0">
      <w:r>
        <w:separator/>
      </w:r>
    </w:p>
  </w:footnote>
  <w:footnote w:type="continuationSeparator" w:id="0">
    <w:p w14:paraId="2EA4189C" w14:textId="77777777" w:rsidR="006511AD" w:rsidRDefault="006511AD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DD6A0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2255574"/>
    <w:multiLevelType w:val="hybridMultilevel"/>
    <w:tmpl w:val="F0EC4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0"/>
  </w:num>
  <w:num w:numId="24">
    <w:abstractNumId w:val="0"/>
  </w:num>
  <w:num w:numId="2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ADE"/>
    <w:rsid w:val="00026AF5"/>
    <w:rsid w:val="00052382"/>
    <w:rsid w:val="0006568A"/>
    <w:rsid w:val="00076F0F"/>
    <w:rsid w:val="00084253"/>
    <w:rsid w:val="000D1F49"/>
    <w:rsid w:val="000E6867"/>
    <w:rsid w:val="000F54C0"/>
    <w:rsid w:val="000F73E2"/>
    <w:rsid w:val="0010408C"/>
    <w:rsid w:val="001727CA"/>
    <w:rsid w:val="00187F6C"/>
    <w:rsid w:val="002C56E6"/>
    <w:rsid w:val="002E4AFC"/>
    <w:rsid w:val="002F2708"/>
    <w:rsid w:val="0033458B"/>
    <w:rsid w:val="00361E11"/>
    <w:rsid w:val="003646D0"/>
    <w:rsid w:val="003E0804"/>
    <w:rsid w:val="003F0847"/>
    <w:rsid w:val="0040090B"/>
    <w:rsid w:val="00405A69"/>
    <w:rsid w:val="0045531E"/>
    <w:rsid w:val="0046302A"/>
    <w:rsid w:val="00487D2D"/>
    <w:rsid w:val="004A4532"/>
    <w:rsid w:val="004D5D62"/>
    <w:rsid w:val="005112D0"/>
    <w:rsid w:val="00524DE7"/>
    <w:rsid w:val="005752B9"/>
    <w:rsid w:val="00577E06"/>
    <w:rsid w:val="005A3317"/>
    <w:rsid w:val="005A3BF7"/>
    <w:rsid w:val="005B1238"/>
    <w:rsid w:val="005F2035"/>
    <w:rsid w:val="005F78E5"/>
    <w:rsid w:val="005F7990"/>
    <w:rsid w:val="00635B84"/>
    <w:rsid w:val="0063739C"/>
    <w:rsid w:val="0063784D"/>
    <w:rsid w:val="006511AD"/>
    <w:rsid w:val="006E23B3"/>
    <w:rsid w:val="00770F25"/>
    <w:rsid w:val="007A35A8"/>
    <w:rsid w:val="007B0A85"/>
    <w:rsid w:val="007C6A52"/>
    <w:rsid w:val="00815FBD"/>
    <w:rsid w:val="0082043E"/>
    <w:rsid w:val="008311CD"/>
    <w:rsid w:val="00852500"/>
    <w:rsid w:val="00884558"/>
    <w:rsid w:val="008E203A"/>
    <w:rsid w:val="0091229C"/>
    <w:rsid w:val="009129A0"/>
    <w:rsid w:val="00940E73"/>
    <w:rsid w:val="0096217F"/>
    <w:rsid w:val="0098597D"/>
    <w:rsid w:val="009929ED"/>
    <w:rsid w:val="009B15B0"/>
    <w:rsid w:val="009F619A"/>
    <w:rsid w:val="009F6DDE"/>
    <w:rsid w:val="00A370A8"/>
    <w:rsid w:val="00AD7ADE"/>
    <w:rsid w:val="00B07DAB"/>
    <w:rsid w:val="00B933F2"/>
    <w:rsid w:val="00BD4753"/>
    <w:rsid w:val="00BD5CB1"/>
    <w:rsid w:val="00BE62EE"/>
    <w:rsid w:val="00C003BA"/>
    <w:rsid w:val="00C05610"/>
    <w:rsid w:val="00C24813"/>
    <w:rsid w:val="00C46878"/>
    <w:rsid w:val="00CA0AE0"/>
    <w:rsid w:val="00CB4A51"/>
    <w:rsid w:val="00CD4532"/>
    <w:rsid w:val="00CD47B0"/>
    <w:rsid w:val="00CE6104"/>
    <w:rsid w:val="00CE7918"/>
    <w:rsid w:val="00D16163"/>
    <w:rsid w:val="00D31559"/>
    <w:rsid w:val="00D9778A"/>
    <w:rsid w:val="00DB3FAD"/>
    <w:rsid w:val="00DC3E3C"/>
    <w:rsid w:val="00E02690"/>
    <w:rsid w:val="00E61C09"/>
    <w:rsid w:val="00E825F0"/>
    <w:rsid w:val="00E9030A"/>
    <w:rsid w:val="00EB3B58"/>
    <w:rsid w:val="00EC7359"/>
    <w:rsid w:val="00EE3054"/>
    <w:rsid w:val="00F00606"/>
    <w:rsid w:val="00F01256"/>
    <w:rsid w:val="00F738A9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684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B07DAB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63784D"/>
    <w:rPr>
      <w:b/>
      <w:bCs/>
      <w:color w:val="202B6A" w:themeColor="accent1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64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F783FF-29C9-4236-A8BA-DB72E39D0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2022-03-04T13:11:00Z</dcterms:created>
  <dcterms:modified xsi:type="dcterms:W3CDTF">2022-03-14T10:56:00Z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